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D5" w:rsidRPr="00DB46D8" w:rsidRDefault="00BB10D5" w:rsidP="00DB46D8">
      <w:pPr>
        <w:rPr>
          <w:lang w:val="ru-RU"/>
        </w:rPr>
        <w:sectPr w:rsidR="00BB10D5" w:rsidRPr="00DB46D8">
          <w:pgSz w:w="11906" w:h="16383"/>
          <w:pgMar w:top="1134" w:right="850" w:bottom="1134" w:left="1701" w:header="720" w:footer="720" w:gutter="0"/>
          <w:cols w:space="720"/>
        </w:sectPr>
      </w:pPr>
      <w:r w:rsidRPr="003F43FE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16.25pt">
            <v:imagedata r:id="rId4" o:title=""/>
          </v:shape>
        </w:pict>
      </w:r>
    </w:p>
    <w:p w:rsidR="00BB10D5" w:rsidRPr="007D5663" w:rsidRDefault="00BB10D5">
      <w:pPr>
        <w:spacing w:after="0"/>
        <w:ind w:left="120"/>
        <w:jc w:val="both"/>
        <w:rPr>
          <w:lang w:val="ru-RU"/>
        </w:rPr>
      </w:pPr>
      <w:bookmarkStart w:id="0" w:name="block-11163365"/>
      <w:bookmarkEnd w:id="0"/>
      <w:r w:rsidRPr="007D566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B10D5" w:rsidRPr="007D5663" w:rsidRDefault="00BB10D5">
      <w:pPr>
        <w:spacing w:after="0"/>
        <w:ind w:left="120"/>
        <w:jc w:val="both"/>
        <w:rPr>
          <w:lang w:val="ru-RU"/>
        </w:rPr>
      </w:pP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7D5663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7D566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BB10D5" w:rsidRPr="007D5663" w:rsidRDefault="00BB10D5">
      <w:pPr>
        <w:spacing w:after="0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D566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7D566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7D566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BB10D5" w:rsidRPr="007D5663" w:rsidRDefault="00BB10D5">
      <w:pPr>
        <w:spacing w:after="0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</w:t>
      </w:r>
      <w:r>
        <w:rPr>
          <w:rFonts w:ascii="Times New Roman" w:hAnsi="Times New Roman"/>
          <w:color w:val="000000"/>
          <w:sz w:val="28"/>
          <w:lang w:val="ru-RU"/>
        </w:rPr>
        <w:t>х для изучения технологии, – 238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 часа: в 5 классе – 68 часов (2 часа в неделю), в 6 классе – 68 часов (2 часа в неделю), в 7 классе – 68 часов (2 часа в неделю), в 8 классе – 34 часа (1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в неделю)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B10D5" w:rsidRPr="007D5663" w:rsidRDefault="00BB10D5">
      <w:pPr>
        <w:rPr>
          <w:lang w:val="ru-RU"/>
        </w:rPr>
        <w:sectPr w:rsidR="00BB10D5" w:rsidRPr="007D5663">
          <w:pgSz w:w="11906" w:h="16383"/>
          <w:pgMar w:top="1134" w:right="850" w:bottom="1134" w:left="1701" w:header="720" w:footer="720" w:gutter="0"/>
          <w:cols w:space="720"/>
        </w:sectPr>
      </w:pP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1" w:name="block-11163361"/>
      <w:bookmarkEnd w:id="1"/>
      <w:r w:rsidRPr="007D566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2" w:name="_Toc141791714"/>
      <w:bookmarkEnd w:id="2"/>
      <w:r w:rsidRPr="007D566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3" w:name="_Toc141791715"/>
      <w:bookmarkEnd w:id="3"/>
      <w:r w:rsidRPr="007D566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4" w:name="_Toc141791717"/>
      <w:bookmarkEnd w:id="4"/>
      <w:r w:rsidRPr="007D566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5" w:name="_Toc141791718"/>
      <w:bookmarkEnd w:id="5"/>
      <w:r w:rsidRPr="007D56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6" w:name="_Toc141791719"/>
      <w:bookmarkEnd w:id="6"/>
      <w:r w:rsidRPr="007D566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7" w:name="_Toc141791720"/>
      <w:bookmarkStart w:id="8" w:name="_Toc141791721"/>
      <w:bookmarkEnd w:id="7"/>
      <w:bookmarkEnd w:id="8"/>
      <w:r w:rsidRPr="007D566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7D5663">
        <w:rPr>
          <w:rFonts w:ascii="Times New Roman" w:hAnsi="Times New Roman"/>
          <w:color w:val="000000"/>
          <w:sz w:val="28"/>
          <w:lang w:val="ru-RU"/>
        </w:rPr>
        <w:t>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9" w:name="_Toc141791723"/>
      <w:bookmarkEnd w:id="9"/>
      <w:r w:rsidRPr="007D566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7D5663">
        <w:rPr>
          <w:rFonts w:ascii="Times New Roman" w:hAnsi="Times New Roman"/>
          <w:color w:val="000000"/>
          <w:sz w:val="28"/>
          <w:lang w:val="ru-RU"/>
        </w:rPr>
        <w:t>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4"/>
      <w:bookmarkEnd w:id="10"/>
      <w:r w:rsidRPr="007D56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7D5663">
        <w:rPr>
          <w:rFonts w:ascii="Times New Roman" w:hAnsi="Times New Roman"/>
          <w:color w:val="000000"/>
          <w:sz w:val="28"/>
          <w:lang w:val="ru-RU"/>
        </w:rPr>
        <w:t>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5"/>
      <w:bookmarkEnd w:id="11"/>
      <w:r w:rsidRPr="007D566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7"/>
      <w:bookmarkEnd w:id="12"/>
      <w:r w:rsidRPr="007D566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8"/>
      <w:bookmarkEnd w:id="13"/>
      <w:r w:rsidRPr="007D56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9"/>
      <w:bookmarkEnd w:id="14"/>
      <w:r w:rsidRPr="007D566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15" w:name="_Toc141791730"/>
      <w:bookmarkEnd w:id="15"/>
      <w:r w:rsidRPr="007D566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D566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3"/>
      <w:bookmarkEnd w:id="16"/>
      <w:r w:rsidRPr="007D566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7D5663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7D5663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4"/>
      <w:bookmarkStart w:id="18" w:name="_Toc141791735"/>
      <w:bookmarkEnd w:id="17"/>
      <w:bookmarkEnd w:id="18"/>
      <w:r w:rsidRPr="007D566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7"/>
      <w:bookmarkEnd w:id="19"/>
      <w:r w:rsidRPr="007D566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8"/>
      <w:bookmarkEnd w:id="20"/>
      <w:r w:rsidRPr="007D56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9"/>
      <w:bookmarkEnd w:id="21"/>
      <w:r w:rsidRPr="007D566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7D566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7D5663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BB10D5" w:rsidRPr="007D5663" w:rsidRDefault="00BB10D5">
      <w:pPr>
        <w:rPr>
          <w:lang w:val="ru-RU"/>
        </w:rPr>
        <w:sectPr w:rsidR="00BB10D5" w:rsidRPr="007D5663">
          <w:pgSz w:w="11906" w:h="16383"/>
          <w:pgMar w:top="1134" w:right="850" w:bottom="1134" w:left="1701" w:header="720" w:footer="720" w:gutter="0"/>
          <w:cols w:space="720"/>
        </w:sectPr>
      </w:pPr>
      <w:bookmarkStart w:id="22" w:name="_Toc141791740"/>
      <w:bookmarkEnd w:id="22"/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23" w:name="block-11163363"/>
      <w:bookmarkEnd w:id="23"/>
      <w:r w:rsidRPr="007D566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ОСНОВНОГО ОБЩЕГО ОБРАЗОВАНИЯ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9"/>
      <w:bookmarkEnd w:id="24"/>
      <w:r w:rsidRPr="007D56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5663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566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5663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566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25" w:name="_Toc141791750"/>
      <w:bookmarkEnd w:id="25"/>
      <w:r w:rsidRPr="007D56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bookmarkStart w:id="26" w:name="_Toc141791751"/>
      <w:bookmarkEnd w:id="26"/>
      <w:r w:rsidRPr="007D56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D5663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сравнивать и анализировать свойства материалов;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7D56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D566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D566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7D56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D566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D566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D566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D566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D5663">
        <w:rPr>
          <w:rFonts w:ascii="Times New Roman" w:hAnsi="Times New Roman"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D566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D566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7D566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  <w:r w:rsidRPr="007D566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BB10D5" w:rsidRPr="007D5663" w:rsidRDefault="00BB10D5">
      <w:pPr>
        <w:spacing w:after="0" w:line="264" w:lineRule="auto"/>
        <w:ind w:left="120"/>
        <w:jc w:val="both"/>
        <w:rPr>
          <w:lang w:val="ru-RU"/>
        </w:rPr>
      </w:pP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D566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566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D566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7D5663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D5663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D566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B10D5" w:rsidRPr="007D5663" w:rsidRDefault="00BB10D5">
      <w:pPr>
        <w:spacing w:after="0" w:line="264" w:lineRule="auto"/>
        <w:ind w:firstLine="600"/>
        <w:jc w:val="both"/>
        <w:rPr>
          <w:lang w:val="ru-RU"/>
        </w:rPr>
      </w:pPr>
      <w:r w:rsidRPr="007D5663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BB10D5" w:rsidRPr="007D5663" w:rsidRDefault="00BB10D5" w:rsidP="000339D0">
      <w:pPr>
        <w:spacing w:after="0" w:line="264" w:lineRule="auto"/>
        <w:ind w:firstLine="600"/>
        <w:jc w:val="both"/>
        <w:rPr>
          <w:lang w:val="ru-RU"/>
        </w:rPr>
        <w:sectPr w:rsidR="00BB10D5" w:rsidRPr="007D5663">
          <w:pgSz w:w="11906" w:h="16383"/>
          <w:pgMar w:top="1134" w:right="850" w:bottom="1134" w:left="1701" w:header="720" w:footer="720" w:gutter="0"/>
          <w:cols w:space="720"/>
        </w:sectPr>
      </w:pPr>
    </w:p>
    <w:p w:rsidR="00BB10D5" w:rsidRDefault="00BB10D5">
      <w:pPr>
        <w:spacing w:after="0"/>
        <w:ind w:left="120"/>
      </w:pPr>
      <w:bookmarkStart w:id="27" w:name="block-11163364"/>
      <w:bookmarkEnd w:id="27"/>
      <w:r w:rsidRPr="007D56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10D5" w:rsidRDefault="00BB10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21"/>
        <w:gridCol w:w="3651"/>
        <w:gridCol w:w="1157"/>
        <w:gridCol w:w="1841"/>
        <w:gridCol w:w="1910"/>
        <w:gridCol w:w="4760"/>
      </w:tblGrid>
      <w:tr w:rsidR="00BB10D5" w:rsidRPr="00771D4F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BE7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5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9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13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17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21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25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29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32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35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38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</w:p>
        </w:tc>
      </w:tr>
      <w:tr w:rsidR="00BB10D5" w:rsidRPr="00771D4F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41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45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49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53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57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hyperlink r:id="rId61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https://videouroki.net/blog/tehnologiya/2free_video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http://tehnologiya.narod.ru</w:t>
              </w:r>
            </w:hyperlink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Pr="00771D4F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Название модуля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</w:tbl>
    <w:p w:rsidR="00BB10D5" w:rsidRDefault="00BB10D5">
      <w:pPr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4"/>
        <w:gridCol w:w="4777"/>
        <w:gridCol w:w="1535"/>
        <w:gridCol w:w="1841"/>
        <w:gridCol w:w="1910"/>
        <w:gridCol w:w="2646"/>
      </w:tblGrid>
      <w:tr w:rsidR="00BB10D5" w:rsidRPr="00771D4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BE7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</w:tbl>
    <w:p w:rsidR="00BB10D5" w:rsidRDefault="00BB10D5">
      <w:pPr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>
      <w:pPr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>
      <w:pPr>
        <w:spacing w:after="0"/>
        <w:ind w:left="120"/>
      </w:pPr>
      <w:bookmarkStart w:id="28" w:name="block-11163367"/>
      <w:bookmarkEnd w:id="2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BB10D5" w:rsidRDefault="00BB10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14"/>
        <w:gridCol w:w="4897"/>
        <w:gridCol w:w="1455"/>
        <w:gridCol w:w="1841"/>
        <w:gridCol w:w="1910"/>
        <w:gridCol w:w="2503"/>
      </w:tblGrid>
      <w:tr w:rsidR="00BB10D5" w:rsidRPr="00771D4F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BE7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BE7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</w:tbl>
    <w:p w:rsidR="00BB10D5" w:rsidRDefault="00BB10D5">
      <w:pPr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>
      <w:pPr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>
      <w:pPr>
        <w:spacing w:after="0"/>
        <w:ind w:left="120"/>
      </w:pPr>
      <w:bookmarkStart w:id="29" w:name="block-11163370"/>
      <w:bookmarkEnd w:id="29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10D5" w:rsidRDefault="00BB10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90"/>
        <w:gridCol w:w="4821"/>
        <w:gridCol w:w="1509"/>
        <w:gridCol w:w="1841"/>
        <w:gridCol w:w="1910"/>
        <w:gridCol w:w="2599"/>
      </w:tblGrid>
      <w:tr w:rsidR="00BB10D5" w:rsidRPr="00771D4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0D5" w:rsidRPr="00771D4F" w:rsidRDefault="00BB10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BE7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71D4F"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</w:p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  <w:tr w:rsidR="00BB10D5" w:rsidRPr="00771D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rPr>
                <w:lang w:val="ru-RU"/>
              </w:rPr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Pr="00771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10D5" w:rsidRPr="00771D4F" w:rsidRDefault="00BB10D5"/>
        </w:tc>
      </w:tr>
    </w:tbl>
    <w:p w:rsidR="00BB10D5" w:rsidRDefault="00BB10D5">
      <w:pPr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 w:rsidP="00C05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BB10D5" w:rsidRDefault="00BB10D5" w:rsidP="00C05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825"/>
        <w:gridCol w:w="4894"/>
        <w:gridCol w:w="1246"/>
        <w:gridCol w:w="1841"/>
        <w:gridCol w:w="1910"/>
        <w:gridCol w:w="1212"/>
        <w:gridCol w:w="2086"/>
      </w:tblGrid>
      <w:tr w:rsidR="00BB10D5" w:rsidTr="00C051FB">
        <w:trPr>
          <w:trHeight w:val="144"/>
        </w:trPr>
        <w:tc>
          <w:tcPr>
            <w:tcW w:w="356" w:type="dxa"/>
            <w:vMerge w:val="restart"/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0" w:type="auto"/>
            <w:gridSpan w:val="2"/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/>
        </w:tc>
      </w:tr>
    </w:tbl>
    <w:p w:rsidR="00BB10D5" w:rsidRDefault="00BB10D5" w:rsidP="00C051FB">
      <w:pPr>
        <w:spacing w:after="0"/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 w:rsidP="00C05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899"/>
        <w:gridCol w:w="4799"/>
        <w:gridCol w:w="1301"/>
        <w:gridCol w:w="1841"/>
        <w:gridCol w:w="1910"/>
        <w:gridCol w:w="1212"/>
        <w:gridCol w:w="2086"/>
      </w:tblGrid>
      <w:tr w:rsidR="00BB10D5" w:rsidTr="00C051FB">
        <w:trPr>
          <w:trHeight w:val="144"/>
        </w:trPr>
        <w:tc>
          <w:tcPr>
            <w:tcW w:w="378" w:type="dxa"/>
            <w:vMerge w:val="restart"/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7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19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0" w:type="auto"/>
            <w:gridSpan w:val="2"/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/>
        </w:tc>
      </w:tr>
    </w:tbl>
    <w:p w:rsidR="00BB10D5" w:rsidRDefault="00BB10D5" w:rsidP="00C051FB">
      <w:pPr>
        <w:spacing w:after="0"/>
        <w:rPr>
          <w:lang w:val="ru-RU"/>
        </w:rPr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 w:rsidP="00C051FB">
      <w:pPr>
        <w:spacing w:after="0"/>
        <w:rPr>
          <w:lang w:val="ru-RU"/>
        </w:rPr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 w:rsidP="00C05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7 КЛАСС </w:t>
      </w:r>
    </w:p>
    <w:p w:rsidR="00BB10D5" w:rsidRDefault="00BB10D5" w:rsidP="00C05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825"/>
        <w:gridCol w:w="4894"/>
        <w:gridCol w:w="1246"/>
        <w:gridCol w:w="1841"/>
        <w:gridCol w:w="1910"/>
        <w:gridCol w:w="1212"/>
        <w:gridCol w:w="2086"/>
      </w:tblGrid>
      <w:tr w:rsidR="00BB10D5" w:rsidTr="00C051FB">
        <w:trPr>
          <w:trHeight w:val="144"/>
        </w:trPr>
        <w:tc>
          <w:tcPr>
            <w:tcW w:w="356" w:type="dxa"/>
            <w:vMerge w:val="restart"/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</w:tcPr>
          <w:p w:rsidR="00BB10D5" w:rsidRDefault="00BB10D5">
            <w:pPr>
              <w:spacing w:after="0" w:line="240" w:lineRule="auto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BE762C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35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30.05</w:t>
            </w:r>
          </w:p>
        </w:tc>
        <w:tc>
          <w:tcPr>
            <w:tcW w:w="193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C051FB">
        <w:trPr>
          <w:trHeight w:val="144"/>
        </w:trPr>
        <w:tc>
          <w:tcPr>
            <w:tcW w:w="0" w:type="auto"/>
            <w:gridSpan w:val="2"/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8C200D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/>
        </w:tc>
      </w:tr>
    </w:tbl>
    <w:p w:rsidR="00BB10D5" w:rsidRDefault="00BB10D5" w:rsidP="00C051FB">
      <w:pPr>
        <w:spacing w:after="0"/>
        <w:rPr>
          <w:lang w:val="ru-RU"/>
        </w:rPr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 w:rsidP="00C051FB">
      <w:pPr>
        <w:spacing w:after="0"/>
        <w:rPr>
          <w:lang w:val="ru-RU"/>
        </w:rPr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Pr="00C051FB" w:rsidRDefault="00BB10D5" w:rsidP="00C051FB">
      <w:pPr>
        <w:spacing w:after="0"/>
        <w:rPr>
          <w:lang w:val="ru-RU"/>
        </w:rPr>
      </w:pPr>
      <w:bookmarkStart w:id="30" w:name="block-11163374"/>
      <w:bookmarkEnd w:id="30"/>
      <w:r w:rsidRPr="00C051FB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8 КЛАСС </w:t>
      </w:r>
    </w:p>
    <w:p w:rsidR="00BB10D5" w:rsidRPr="00C051FB" w:rsidRDefault="00BB10D5" w:rsidP="00C051FB">
      <w:pPr>
        <w:spacing w:after="0"/>
        <w:ind w:left="120"/>
        <w:rPr>
          <w:lang w:val="ru-RU"/>
        </w:rPr>
      </w:pPr>
      <w:r w:rsidRPr="00C051FB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593"/>
        <w:gridCol w:w="8"/>
        <w:gridCol w:w="3058"/>
        <w:gridCol w:w="1562"/>
        <w:gridCol w:w="10"/>
        <w:gridCol w:w="1849"/>
        <w:gridCol w:w="42"/>
        <w:gridCol w:w="1877"/>
        <w:gridCol w:w="31"/>
        <w:gridCol w:w="1373"/>
        <w:gridCol w:w="7"/>
        <w:gridCol w:w="2086"/>
      </w:tblGrid>
      <w:tr w:rsidR="00BB10D5" w:rsidTr="0036236A">
        <w:trPr>
          <w:trHeight w:val="144"/>
        </w:trPr>
        <w:tc>
          <w:tcPr>
            <w:tcW w:w="593" w:type="dxa"/>
            <w:vMerge w:val="restart"/>
            <w:tcBorders>
              <w:right w:val="single" w:sz="4" w:space="0" w:color="auto"/>
            </w:tcBorders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306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B10D5" w:rsidRPr="00C051FB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Тема урока</w:t>
            </w:r>
          </w:p>
        </w:tc>
        <w:tc>
          <w:tcPr>
            <w:tcW w:w="537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0D5" w:rsidRDefault="00BB10D5" w:rsidP="0036236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10D5" w:rsidRDefault="00BB10D5" w:rsidP="00C051FB">
            <w:pPr>
              <w:spacing w:after="0"/>
            </w:pP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36236A" w:rsidRDefault="00BB10D5" w:rsidP="0036236A">
            <w:pPr>
              <w:spacing w:after="0"/>
              <w:rPr>
                <w:lang w:val="ru-RU"/>
              </w:rPr>
            </w:pPr>
          </w:p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593" w:type="dxa"/>
            <w:vMerge/>
            <w:tcBorders>
              <w:right w:val="single" w:sz="4" w:space="0" w:color="auto"/>
            </w:tcBorders>
            <w:vAlign w:val="center"/>
          </w:tcPr>
          <w:p w:rsidR="00BB10D5" w:rsidRDefault="00BB10D5">
            <w:pPr>
              <w:spacing w:after="0" w:line="240" w:lineRule="auto"/>
            </w:pPr>
          </w:p>
        </w:tc>
        <w:tc>
          <w:tcPr>
            <w:tcW w:w="306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B10D5" w:rsidRDefault="00BB10D5">
            <w:pPr>
              <w:spacing w:after="0" w:line="240" w:lineRule="auto"/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0D5" w:rsidRPr="00C051FB" w:rsidRDefault="00BB10D5" w:rsidP="00C051FB">
            <w:pPr>
              <w:spacing w:after="0"/>
              <w:rPr>
                <w:lang w:val="ru-RU"/>
              </w:rPr>
            </w:pP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0D5" w:rsidRDefault="00BB10D5" w:rsidP="00C051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0D5" w:rsidRDefault="00BB10D5" w:rsidP="00C051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0D5" w:rsidRDefault="00BB10D5">
            <w:pPr>
              <w:spacing w:after="0"/>
              <w:ind w:left="135"/>
            </w:pPr>
          </w:p>
        </w:tc>
        <w:tc>
          <w:tcPr>
            <w:tcW w:w="141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 w:rsidP="00362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10D5" w:rsidRDefault="00BB10D5" w:rsidP="00C051FB">
            <w:pPr>
              <w:spacing w:after="0"/>
              <w:ind w:left="135"/>
            </w:pP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0D5" w:rsidRDefault="00BB10D5">
            <w:pPr>
              <w:spacing w:after="0" w:line="240" w:lineRule="auto"/>
            </w:pPr>
          </w:p>
        </w:tc>
      </w:tr>
      <w:tr w:rsidR="00BB10D5" w:rsidTr="0036236A">
        <w:trPr>
          <w:trHeight w:val="144"/>
        </w:trPr>
        <w:tc>
          <w:tcPr>
            <w:tcW w:w="593" w:type="dxa"/>
            <w:tcBorders>
              <w:right w:val="single" w:sz="4" w:space="0" w:color="auto"/>
            </w:tcBorders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66" w:type="dxa"/>
            <w:gridSpan w:val="2"/>
            <w:tcBorders>
              <w:right w:val="single" w:sz="4" w:space="0" w:color="auto"/>
            </w:tcBorders>
            <w:vAlign w:val="center"/>
          </w:tcPr>
          <w:p w:rsidR="00BB10D5" w:rsidRPr="00C051FB" w:rsidRDefault="00BB10D5" w:rsidP="00C051F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Borders>
              <w:left w:val="single" w:sz="4" w:space="0" w:color="auto"/>
            </w:tcBorders>
            <w:vAlign w:val="center"/>
          </w:tcPr>
          <w:p w:rsidR="00BB10D5" w:rsidRDefault="00BB10D5" w:rsidP="00C051FB">
            <w:pPr>
              <w:spacing w:after="0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093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BB10D5" w:rsidRDefault="00BB10D5" w:rsidP="0036236A">
            <w:pPr>
              <w:spacing w:after="0"/>
              <w:rPr>
                <w:lang w:val="ru-RU"/>
              </w:rPr>
            </w:pPr>
          </w:p>
        </w:tc>
      </w:tr>
      <w:tr w:rsidR="00BB10D5" w:rsidTr="0036236A">
        <w:trPr>
          <w:trHeight w:val="144"/>
        </w:trPr>
        <w:tc>
          <w:tcPr>
            <w:tcW w:w="593" w:type="dxa"/>
            <w:tcBorders>
              <w:right w:val="single" w:sz="4" w:space="0" w:color="auto"/>
            </w:tcBorders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66" w:type="dxa"/>
            <w:gridSpan w:val="2"/>
            <w:tcBorders>
              <w:right w:val="single" w:sz="4" w:space="0" w:color="auto"/>
            </w:tcBorders>
            <w:vAlign w:val="center"/>
          </w:tcPr>
          <w:p w:rsidR="00BB10D5" w:rsidRDefault="00BB10D5" w:rsidP="00C051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Borders>
              <w:left w:val="single" w:sz="4" w:space="0" w:color="auto"/>
            </w:tcBorders>
            <w:vAlign w:val="center"/>
          </w:tcPr>
          <w:p w:rsidR="00BB10D5" w:rsidRDefault="00BB10D5" w:rsidP="00C051FB">
            <w:pPr>
              <w:spacing w:after="0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093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BB10D5" w:rsidRDefault="00BB10D5" w:rsidP="0036236A">
            <w:pPr>
              <w:spacing w:after="0"/>
              <w:rPr>
                <w:lang w:val="ru-RU"/>
              </w:rPr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601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5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0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</w:pPr>
          </w:p>
        </w:tc>
      </w:tr>
      <w:tr w:rsidR="00BB10D5" w:rsidTr="0036236A">
        <w:trPr>
          <w:trHeight w:val="144"/>
        </w:trPr>
        <w:tc>
          <w:tcPr>
            <w:tcW w:w="3659" w:type="dxa"/>
            <w:gridSpan w:val="3"/>
            <w:vAlign w:val="center"/>
          </w:tcPr>
          <w:p w:rsidR="00BB10D5" w:rsidRDefault="00BB10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7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Pr="001A08F6" w:rsidRDefault="00BB10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10D5" w:rsidRDefault="00BB10D5"/>
        </w:tc>
      </w:tr>
    </w:tbl>
    <w:p w:rsidR="00BB10D5" w:rsidRDefault="00BB10D5" w:rsidP="00C051FB">
      <w:pPr>
        <w:spacing w:after="0"/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>
      <w:pPr>
        <w:sectPr w:rsidR="00BB10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0D5" w:rsidRDefault="00BB10D5">
      <w:pPr>
        <w:sectPr w:rsidR="00BB10D5">
          <w:pgSz w:w="11906" w:h="16383"/>
          <w:pgMar w:top="1134" w:right="850" w:bottom="1134" w:left="1701" w:header="720" w:footer="720" w:gutter="0"/>
          <w:cols w:space="720"/>
        </w:sectPr>
      </w:pPr>
      <w:bookmarkStart w:id="31" w:name="block-11163366"/>
      <w:bookmarkEnd w:id="31"/>
    </w:p>
    <w:p w:rsidR="00BB10D5" w:rsidRDefault="00BB10D5"/>
    <w:sectPr w:rsidR="00BB10D5" w:rsidSect="000850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F36"/>
    <w:rsid w:val="000339D0"/>
    <w:rsid w:val="00085022"/>
    <w:rsid w:val="0008664F"/>
    <w:rsid w:val="00176718"/>
    <w:rsid w:val="001A08F6"/>
    <w:rsid w:val="001A4C07"/>
    <w:rsid w:val="0036236A"/>
    <w:rsid w:val="003A3F36"/>
    <w:rsid w:val="003F43FE"/>
    <w:rsid w:val="00432327"/>
    <w:rsid w:val="00484957"/>
    <w:rsid w:val="00596419"/>
    <w:rsid w:val="00771D4F"/>
    <w:rsid w:val="00776867"/>
    <w:rsid w:val="007D5663"/>
    <w:rsid w:val="008C200D"/>
    <w:rsid w:val="00932719"/>
    <w:rsid w:val="00964529"/>
    <w:rsid w:val="00B5633D"/>
    <w:rsid w:val="00BB10D5"/>
    <w:rsid w:val="00BE762C"/>
    <w:rsid w:val="00C051FB"/>
    <w:rsid w:val="00C32435"/>
    <w:rsid w:val="00DB46D8"/>
    <w:rsid w:val="00E357EE"/>
    <w:rsid w:val="00F72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43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C3243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243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243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3243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243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3243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32435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32435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C324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2435"/>
    <w:rPr>
      <w:rFonts w:cs="Times New Roman"/>
    </w:rPr>
  </w:style>
  <w:style w:type="paragraph" w:styleId="NormalIndent">
    <w:name w:val="Normal Indent"/>
    <w:basedOn w:val="Normal"/>
    <w:uiPriority w:val="99"/>
    <w:rsid w:val="00C32435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C32435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32435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C3243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32435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C32435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08502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08502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C32435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2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videouroki.net/blog/tehnologiya/2free_video" TargetMode="External"/><Relationship Id="rId26" Type="http://schemas.openxmlformats.org/officeDocument/2006/relationships/hyperlink" Target="https://videouroki.net/blog/tehnologiya/2free_video" TargetMode="External"/><Relationship Id="rId39" Type="http://schemas.openxmlformats.org/officeDocument/2006/relationships/hyperlink" Target="https://videouroki.net/blog/tehnologiya/2free_video" TargetMode="Externa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://tehnologiya.narod.ru" TargetMode="External"/><Relationship Id="rId42" Type="http://schemas.openxmlformats.org/officeDocument/2006/relationships/hyperlink" Target="https://videouroki.net/blog/tehnologiya/2free_video" TargetMode="External"/><Relationship Id="rId47" Type="http://schemas.openxmlformats.org/officeDocument/2006/relationships/hyperlink" Target="http://tehnologiya.narod.ru" TargetMode="External"/><Relationship Id="rId50" Type="http://schemas.openxmlformats.org/officeDocument/2006/relationships/hyperlink" Target="https://videouroki.net/blog/tehnologiya/2free_video" TargetMode="External"/><Relationship Id="rId55" Type="http://schemas.openxmlformats.org/officeDocument/2006/relationships/hyperlink" Target="http://tehnologiya.narod.ru" TargetMode="External"/><Relationship Id="rId63" Type="http://schemas.openxmlformats.org/officeDocument/2006/relationships/hyperlink" Target="http://tehnologiya.narod.ru" TargetMode="External"/><Relationship Id="rId7" Type="http://schemas.openxmlformats.org/officeDocument/2006/relationships/hyperlink" Target="http://tehnologiya.narod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resh.edu.ru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s://videouroki.net/blog/tehnologiya/2free_video" TargetMode="External"/><Relationship Id="rId62" Type="http://schemas.openxmlformats.org/officeDocument/2006/relationships/hyperlink" Target="https://videouroki.net/blog/tehnologiya/2free_video" TargetMode="External"/><Relationship Id="rId1" Type="http://schemas.openxmlformats.org/officeDocument/2006/relationships/styles" Target="styles.xml"/><Relationship Id="rId6" Type="http://schemas.openxmlformats.org/officeDocument/2006/relationships/hyperlink" Target="https://videouroki.net/blog/tehnologiya/2free_video" TargetMode="External"/><Relationship Id="rId11" Type="http://schemas.openxmlformats.org/officeDocument/2006/relationships/hyperlink" Target="http://tehnologiya.narod.ru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://tehnologiya.narod.ru" TargetMode="External"/><Relationship Id="rId40" Type="http://schemas.openxmlformats.org/officeDocument/2006/relationships/hyperlink" Target="http://tehnologiya.narod.ru" TargetMode="External"/><Relationship Id="rId45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videouroki.net/blog/tehnologiya/2free_video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resh.edu.ru" TargetMode="External"/><Relationship Id="rId15" Type="http://schemas.openxmlformats.org/officeDocument/2006/relationships/hyperlink" Target="http://tehnologiya.narod.ru" TargetMode="External"/><Relationship Id="rId23" Type="http://schemas.openxmlformats.org/officeDocument/2006/relationships/hyperlink" Target="http://tehnologiya.narod.ru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videouroki.net/blog/tehnologiya/2free_video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61" Type="http://schemas.openxmlformats.org/officeDocument/2006/relationships/hyperlink" Target="https://resh.edu.ru" TargetMode="External"/><Relationship Id="rId10" Type="http://schemas.openxmlformats.org/officeDocument/2006/relationships/hyperlink" Target="https://videouroki.net/blog/tehnologiya/2free_video" TargetMode="External"/><Relationship Id="rId19" Type="http://schemas.openxmlformats.org/officeDocument/2006/relationships/hyperlink" Target="http://tehnologiya.narod.ru" TargetMode="External"/><Relationship Id="rId31" Type="http://schemas.openxmlformats.org/officeDocument/2006/relationships/hyperlink" Target="http://tehnologiya.narod.ru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infourok.ru/" TargetMode="External"/><Relationship Id="rId60" Type="http://schemas.openxmlformats.org/officeDocument/2006/relationships/hyperlink" Target="https://infourok.ru/" TargetMode="External"/><Relationship Id="rId6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videouroki.net/blog/tehnologiya/2free_video" TargetMode="External"/><Relationship Id="rId22" Type="http://schemas.openxmlformats.org/officeDocument/2006/relationships/hyperlink" Target="https://videouroki.net/blog/tehnologiya/2free_video" TargetMode="External"/><Relationship Id="rId27" Type="http://schemas.openxmlformats.org/officeDocument/2006/relationships/hyperlink" Target="http://tehnologiya.narod.ru" TargetMode="External"/><Relationship Id="rId30" Type="http://schemas.openxmlformats.org/officeDocument/2006/relationships/hyperlink" Target="https://videouroki.net/blog/tehnologiya/2free_video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://tehnologiya.narod.ru" TargetMode="External"/><Relationship Id="rId48" Type="http://schemas.openxmlformats.org/officeDocument/2006/relationships/hyperlink" Target="https://infourok.ru/" TargetMode="External"/><Relationship Id="rId56" Type="http://schemas.openxmlformats.org/officeDocument/2006/relationships/hyperlink" Target="https://infourok.ru/" TargetMode="External"/><Relationship Id="rId64" Type="http://schemas.openxmlformats.org/officeDocument/2006/relationships/hyperlink" Target="https://infourok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://tehnologiya.narod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videouroki.net/blog/tehnologiya/2free_video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videouroki.net/blog/tehnologiya/2free_video" TargetMode="External"/><Relationship Id="rId59" Type="http://schemas.openxmlformats.org/officeDocument/2006/relationships/hyperlink" Target="http://tehnologiya.naro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66</Pages>
  <Words>10898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8</cp:revision>
  <dcterms:created xsi:type="dcterms:W3CDTF">2023-09-23T09:09:00Z</dcterms:created>
  <dcterms:modified xsi:type="dcterms:W3CDTF">2023-09-26T05:40:00Z</dcterms:modified>
</cp:coreProperties>
</file>